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67AAC" w14:textId="40045220" w:rsidR="005E66C2" w:rsidRDefault="00A8476B">
      <w:pPr>
        <w:pStyle w:val="Titl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7" behindDoc="0" locked="0" layoutInCell="1" allowOverlap="1" wp14:anchorId="3B248099" wp14:editId="2909E607">
                <wp:simplePos x="0" y="0"/>
                <wp:positionH relativeFrom="page">
                  <wp:posOffset>790575</wp:posOffset>
                </wp:positionH>
                <wp:positionV relativeFrom="paragraph">
                  <wp:posOffset>735330</wp:posOffset>
                </wp:positionV>
                <wp:extent cx="2360930" cy="32385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B17D9" w14:textId="4FAEAFA9" w:rsidR="00A8476B" w:rsidRDefault="00A8476B">
                            <w:r>
                              <w:t>This certificate is awarded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480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25pt;margin-top:57.9pt;width:185.9pt;height:25.5pt;z-index:251673087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" stroked="f">
                <v:textbox>
                  <w:txbxContent>
                    <w:p w14:paraId="674B17D9" w14:textId="4FAEAFA9" w:rsidR="00A8476B" w:rsidRDefault="00A8476B">
                      <w:r>
                        <w:t>This certificate is awarded to: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sdt>
        <w:sdtPr>
          <w:alias w:val="Certificate:"/>
          <w:tag w:val="Certificate:"/>
          <w:id w:val="55435526"/>
          <w:placeholder>
            <w:docPart w:val="06AD5C48B8744A72AFCC9FCEB1819AF7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12C4061C" wp14:editId="052B27A8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82871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639D1672" wp14:editId="1C72F905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5E876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R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r>
        <w:t>Completion</w:t>
      </w:r>
    </w:p>
    <w:p w14:paraId="39BCCE95" w14:textId="654C6D27" w:rsidR="005E66C2" w:rsidRDefault="005E66C2" w:rsidP="00006B66">
      <w:pPr>
        <w:pStyle w:val="Heading1"/>
      </w:pPr>
    </w:p>
    <w:p w14:paraId="1B4E0984" w14:textId="1D4D8E67" w:rsidR="005E66C2" w:rsidRDefault="00A8476B">
      <w:r>
        <w:t>In Recognition of Overdose and Naloxone Education Training to Save a life</w:t>
      </w:r>
    </w:p>
    <w:p w14:paraId="1BCFC933" w14:textId="40A1D1AA" w:rsidR="005E66C2" w:rsidRPr="00006B66" w:rsidRDefault="005E66C2" w:rsidP="00006B66">
      <w:pPr>
        <w:pStyle w:val="Heading2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750"/>
        <w:gridCol w:w="8922"/>
      </w:tblGrid>
      <w:tr w:rsidR="008B62B2" w14:paraId="720BE1CA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0D665E81" w14:textId="24FA816B" w:rsidR="008B62B2" w:rsidRDefault="00A8476B">
            <w:pPr>
              <w:spacing w:after="0" w:line="240" w:lineRule="auto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75135" behindDoc="0" locked="0" layoutInCell="1" allowOverlap="1" wp14:anchorId="3943AFFA" wp14:editId="0110099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-805815</wp:posOffset>
                      </wp:positionV>
                      <wp:extent cx="2360930" cy="1200150"/>
                      <wp:effectExtent l="0" t="0" r="20320" b="1905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3C0B6" w14:textId="302E7A6E" w:rsidR="00E92A34" w:rsidRDefault="00E92A34">
                                  <w:r>
                                    <w:t>Insert</w:t>
                                  </w:r>
                                </w:p>
                                <w:p w14:paraId="0C1B554D" w14:textId="523D86A8" w:rsidR="00A8476B" w:rsidRDefault="00A8476B">
                                  <w:r>
                                    <w:t>PHARMACY LOGO/IN</w:t>
                                  </w:r>
                                  <w:bookmarkStart w:id="0" w:name="_GoBack"/>
                                  <w:bookmarkEnd w:id="0"/>
                                  <w:r>
                                    <w:t>FO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3AFFA" id="_x0000_s1027" type="#_x0000_t202" style="position:absolute;left:0;text-align:left;margin-left:.3pt;margin-top:-63.45pt;width:185.9pt;height:94.5pt;z-index:2516751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t+JQIAAEwEAAAOAAAAZHJzL2Uyb0RvYy54bWysVNtu2zAMfR+wfxD0vvjSpGuMOEWXLsOA&#10;7gK0+wBZlmNhkqhJSuzu60fJaRp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">
                      <v:textbox>
                        <w:txbxContent>
                          <w:p w14:paraId="1D63C0B6" w14:textId="302E7A6E" w:rsidR="00E92A34" w:rsidRDefault="00E92A34">
                            <w:r>
                              <w:t>Insert</w:t>
                            </w:r>
                          </w:p>
                          <w:p w14:paraId="0C1B554D" w14:textId="523D86A8" w:rsidR="00A8476B" w:rsidRDefault="00A8476B">
                            <w:r>
                              <w:t>PHARMACY LOGO/IN</w:t>
                            </w:r>
                            <w:bookmarkStart w:id="1" w:name="_GoBack"/>
                            <w:bookmarkEnd w:id="1"/>
                            <w:r>
                              <w:t>FO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07"/>
              <w:gridCol w:w="5693"/>
            </w:tblGrid>
            <w:tr w:rsidR="008B62B2" w:rsidRPr="008B62B2" w14:paraId="079F18AE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2B443E73" w14:textId="77777777" w:rsidR="008B62B2" w:rsidRPr="008B62B2" w:rsidRDefault="004418A2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DBC09E4D3A4A48628FA5908A685013E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sdt>
                <w:sdtPr>
                  <w:alias w:val="Enter name/title of presenter:"/>
                  <w:tag w:val="Enter name/title of presenter:"/>
                  <w:id w:val="-446467856"/>
                  <w:placeholder>
                    <w:docPart w:val="B7AB7CFFFF10480E828D5C13E62BF44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14:paraId="741C9578" w14:textId="77777777" w:rsidR="008B62B2" w:rsidRPr="008B62B2" w:rsidRDefault="008B62B2" w:rsidP="008B62B2">
                      <w:pPr>
                        <w:pStyle w:val="Heading4"/>
                      </w:pPr>
                      <w:r w:rsidRPr="008B62B2">
                        <w:t>Name/Title of Presenter</w:t>
                      </w:r>
                    </w:p>
                  </w:tc>
                </w:sdtContent>
              </w:sdt>
            </w:tr>
            <w:tr w:rsidR="008B62B2" w:rsidRPr="008B62B2" w14:paraId="6186F095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7D8276E4" w14:textId="77777777" w:rsidR="008B62B2" w:rsidRPr="008B62B2" w:rsidRDefault="004418A2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956158AFC8394B17AC02020322F8CF5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11180510" w14:textId="77777777" w:rsidR="008B62B2" w:rsidRPr="008B62B2" w:rsidRDefault="004418A2" w:rsidP="008B62B2">
                  <w:pPr>
                    <w:pStyle w:val="Heading4"/>
                  </w:pPr>
                  <w:sdt>
                    <w:sdtPr>
                      <w:alias w:val="Enter date:"/>
                      <w:tag w:val="Enter date:"/>
                      <w:id w:val="1746837824"/>
                      <w:placeholder>
                        <w:docPart w:val="09B245E8FD0E42ED95CB9FECBFBC9856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8B62B2">
                        <w:t>Enter date</w:t>
                      </w:r>
                    </w:sdtContent>
                  </w:sdt>
                </w:p>
              </w:tc>
            </w:tr>
          </w:tbl>
          <w:p w14:paraId="10C85FB2" w14:textId="77777777" w:rsidR="008B62B2" w:rsidRDefault="008B62B2">
            <w:pPr>
              <w:spacing w:after="0" w:line="240" w:lineRule="auto"/>
            </w:pPr>
          </w:p>
        </w:tc>
      </w:tr>
    </w:tbl>
    <w:p w14:paraId="4CE1F014" w14:textId="77777777" w:rsidR="00982BCF" w:rsidRDefault="00982BCF" w:rsidP="00DD1D5B">
      <w:pPr>
        <w:pStyle w:val="NoSpacing"/>
      </w:pPr>
    </w:p>
    <w:sectPr w:rsidR="00982BCF" w:rsidSect="00DD1D5B">
      <w:headerReference w:type="default" r:id="rId9"/>
      <w:footerReference w:type="default" r:id="rId10"/>
      <w:headerReference w:type="first" r:id="rId11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63630" w14:textId="77777777" w:rsidR="004418A2" w:rsidRDefault="004418A2">
      <w:pPr>
        <w:spacing w:after="0" w:line="240" w:lineRule="auto"/>
      </w:pPr>
      <w:r>
        <w:separator/>
      </w:r>
    </w:p>
  </w:endnote>
  <w:endnote w:type="continuationSeparator" w:id="0">
    <w:p w14:paraId="27EE33AB" w14:textId="77777777" w:rsidR="004418A2" w:rsidRDefault="0044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DBBE9D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3EF8E" w14:textId="77777777" w:rsidR="004418A2" w:rsidRDefault="004418A2">
      <w:pPr>
        <w:spacing w:after="0" w:line="240" w:lineRule="auto"/>
      </w:pPr>
      <w:r>
        <w:separator/>
      </w:r>
    </w:p>
  </w:footnote>
  <w:footnote w:type="continuationSeparator" w:id="0">
    <w:p w14:paraId="4FA81909" w14:textId="77777777" w:rsidR="004418A2" w:rsidRDefault="00441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A689E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F70A168" wp14:editId="2EECE8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FADE83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62FD0" w14:textId="77777777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51AD3800" wp14:editId="7D4A452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38EB79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76B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18A2"/>
    <w:rsid w:val="00442795"/>
    <w:rsid w:val="004F1A3A"/>
    <w:rsid w:val="00575585"/>
    <w:rsid w:val="00581C4F"/>
    <w:rsid w:val="005E66C2"/>
    <w:rsid w:val="006D6821"/>
    <w:rsid w:val="007C49DA"/>
    <w:rsid w:val="007D7E74"/>
    <w:rsid w:val="00873E8C"/>
    <w:rsid w:val="008A5513"/>
    <w:rsid w:val="008B62B2"/>
    <w:rsid w:val="00982BCF"/>
    <w:rsid w:val="00A3264F"/>
    <w:rsid w:val="00A36B7F"/>
    <w:rsid w:val="00A8476B"/>
    <w:rsid w:val="00AF4037"/>
    <w:rsid w:val="00B36BA2"/>
    <w:rsid w:val="00D741D7"/>
    <w:rsid w:val="00DD1D5B"/>
    <w:rsid w:val="00DF562D"/>
    <w:rsid w:val="00E72630"/>
    <w:rsid w:val="00E92A34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1217A"/>
  <w15:docId w15:val="{2CB70F85-4581-4C92-9B0B-67AA0377D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6AD5C48B8744A72AFCC9FCEB1819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11BCC-DA31-4532-9FF5-1696A7959A67}"/>
      </w:docPartPr>
      <w:docPartBody>
        <w:p w:rsidR="00000000" w:rsidRDefault="006F368F">
          <w:pPr>
            <w:pStyle w:val="06AD5C48B8744A72AFCC9FCEB1819AF7"/>
          </w:pPr>
          <w:r>
            <w:t>Certificate</w:t>
          </w:r>
        </w:p>
      </w:docPartBody>
    </w:docPart>
    <w:docPart>
      <w:docPartPr>
        <w:name w:val="DBC09E4D3A4A48628FA5908A68501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AD0A6-757D-4B29-8BA6-32F92A19751D}"/>
      </w:docPartPr>
      <w:docPartBody>
        <w:p w:rsidR="00000000" w:rsidRDefault="006F368F">
          <w:pPr>
            <w:pStyle w:val="DBC09E4D3A4A48628FA5908A685013E8"/>
          </w:pPr>
          <w:r>
            <w:t>Presented By:</w:t>
          </w:r>
        </w:p>
      </w:docPartBody>
    </w:docPart>
    <w:docPart>
      <w:docPartPr>
        <w:name w:val="B7AB7CFFFF10480E828D5C13E62BF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4D50D-A519-44CA-8672-36A6F67724EE}"/>
      </w:docPartPr>
      <w:docPartBody>
        <w:p w:rsidR="00000000" w:rsidRDefault="006F368F">
          <w:pPr>
            <w:pStyle w:val="B7AB7CFFFF10480E828D5C13E62BF442"/>
          </w:pPr>
          <w:r>
            <w:t>Name/Title of Presenter</w:t>
          </w:r>
        </w:p>
      </w:docPartBody>
    </w:docPart>
    <w:docPart>
      <w:docPartPr>
        <w:name w:val="956158AFC8394B17AC02020322F8C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EE1D6-004B-42B5-970D-567701F35885}"/>
      </w:docPartPr>
      <w:docPartBody>
        <w:p w:rsidR="00000000" w:rsidRDefault="006F368F">
          <w:pPr>
            <w:pStyle w:val="956158AFC8394B17AC02020322F8CF50"/>
          </w:pPr>
          <w:r>
            <w:t>On This Day:</w:t>
          </w:r>
        </w:p>
      </w:docPartBody>
    </w:docPart>
    <w:docPart>
      <w:docPartPr>
        <w:name w:val="09B245E8FD0E42ED95CB9FECBFBC9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B9C60-F6EA-46E3-AB91-98439B5CB718}"/>
      </w:docPartPr>
      <w:docPartBody>
        <w:p w:rsidR="00000000" w:rsidRDefault="006F368F">
          <w:pPr>
            <w:pStyle w:val="09B245E8FD0E42ED95CB9FECBFBC9856"/>
          </w:pPr>
          <w:r>
            <w:t>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68F"/>
    <w:rsid w:val="006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AD5C48B8744A72AFCC9FCEB1819AF7">
    <w:name w:val="06AD5C48B8744A72AFCC9FCEB1819AF7"/>
  </w:style>
  <w:style w:type="paragraph" w:customStyle="1" w:styleId="530499D18B10418589E799D0ABD4C701">
    <w:name w:val="530499D18B10418589E799D0ABD4C701"/>
  </w:style>
  <w:style w:type="paragraph" w:customStyle="1" w:styleId="AC6D69F06E20498694D548EF21C536BF">
    <w:name w:val="AC6D69F06E20498694D548EF21C536BF"/>
  </w:style>
  <w:style w:type="paragraph" w:customStyle="1" w:styleId="C60D078A163A4C2B8D7336916C3070F1">
    <w:name w:val="C60D078A163A4C2B8D7336916C3070F1"/>
  </w:style>
  <w:style w:type="paragraph" w:customStyle="1" w:styleId="385946CDAC00405BB247026CAD0B2C2D">
    <w:name w:val="385946CDAC00405BB247026CAD0B2C2D"/>
  </w:style>
  <w:style w:type="paragraph" w:customStyle="1" w:styleId="DBC09E4D3A4A48628FA5908A685013E8">
    <w:name w:val="DBC09E4D3A4A48628FA5908A685013E8"/>
  </w:style>
  <w:style w:type="paragraph" w:customStyle="1" w:styleId="B7AB7CFFFF10480E828D5C13E62BF442">
    <w:name w:val="B7AB7CFFFF10480E828D5C13E62BF442"/>
  </w:style>
  <w:style w:type="paragraph" w:customStyle="1" w:styleId="956158AFC8394B17AC02020322F8CF50">
    <w:name w:val="956158AFC8394B17AC02020322F8CF50"/>
  </w:style>
  <w:style w:type="paragraph" w:customStyle="1" w:styleId="09B245E8FD0E42ED95CB9FECBFBC9856">
    <w:name w:val="09B245E8FD0E42ED95CB9FECBFBC98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</dc:creator>
  <cp:keywords/>
  <cp:lastModifiedBy>Karen Hekeler</cp:lastModifiedBy>
  <cp:revision>3</cp:revision>
  <dcterms:created xsi:type="dcterms:W3CDTF">2018-08-10T19:43:00Z</dcterms:created>
  <dcterms:modified xsi:type="dcterms:W3CDTF">2018-08-10T19:49:00Z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